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F09E4" w14:textId="77777777" w:rsidR="00426B5E" w:rsidRPr="00426B5E" w:rsidRDefault="00426B5E" w:rsidP="00426B5E">
      <w:pPr>
        <w:spacing w:after="0"/>
        <w:rPr>
          <w:rFonts w:ascii="Arial" w:hAnsi="Arial" w:cs="Arial"/>
          <w:b/>
          <w:sz w:val="20"/>
          <w:szCs w:val="20"/>
        </w:rPr>
      </w:pPr>
      <w:r w:rsidRPr="00426B5E">
        <w:rPr>
          <w:rFonts w:ascii="Arial" w:hAnsi="Arial" w:cs="Arial"/>
          <w:b/>
          <w:sz w:val="20"/>
          <w:szCs w:val="20"/>
        </w:rPr>
        <w:t xml:space="preserve">CERERE DE </w:t>
      </w:r>
      <w:r>
        <w:rPr>
          <w:rFonts w:ascii="Arial" w:hAnsi="Arial" w:cs="Arial"/>
          <w:b/>
          <w:sz w:val="20"/>
          <w:szCs w:val="20"/>
          <w:lang w:val="en-US"/>
        </w:rPr>
        <w:t xml:space="preserve">ÎNSCRIERE </w:t>
      </w:r>
    </w:p>
    <w:p w14:paraId="24DB3C68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21"/>
        <w:gridCol w:w="666"/>
        <w:gridCol w:w="33"/>
        <w:gridCol w:w="271"/>
        <w:gridCol w:w="679"/>
        <w:gridCol w:w="21"/>
        <w:gridCol w:w="546"/>
        <w:gridCol w:w="978"/>
        <w:gridCol w:w="291"/>
        <w:gridCol w:w="291"/>
        <w:gridCol w:w="101"/>
        <w:gridCol w:w="189"/>
        <w:gridCol w:w="153"/>
        <w:gridCol w:w="138"/>
        <w:gridCol w:w="289"/>
        <w:gridCol w:w="290"/>
        <w:gridCol w:w="183"/>
        <w:gridCol w:w="107"/>
        <w:gridCol w:w="13"/>
        <w:gridCol w:w="278"/>
        <w:gridCol w:w="290"/>
        <w:gridCol w:w="114"/>
        <w:gridCol w:w="175"/>
        <w:gridCol w:w="165"/>
        <w:gridCol w:w="139"/>
        <w:gridCol w:w="319"/>
        <w:gridCol w:w="322"/>
      </w:tblGrid>
      <w:tr w:rsidR="00426B5E" w:rsidRPr="00426B5E" w14:paraId="6FAA57FD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92DB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color w:val="808080"/>
                <w:sz w:val="20"/>
                <w:szCs w:val="20"/>
              </w:rPr>
            </w:pPr>
          </w:p>
        </w:tc>
        <w:tc>
          <w:tcPr>
            <w:tcW w:w="25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4A6C7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Nume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0D00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 xml:space="preserve">Prenume </w:t>
            </w:r>
          </w:p>
        </w:tc>
      </w:tr>
      <w:tr w:rsidR="00426B5E" w:rsidRPr="00426B5E" w14:paraId="099DC884" w14:textId="77777777" w:rsidTr="00426B5E">
        <w:tc>
          <w:tcPr>
            <w:tcW w:w="21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000000"/>
            <w:vAlign w:val="center"/>
          </w:tcPr>
          <w:p w14:paraId="74FE79D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Subsemnatul / a:</w:t>
            </w:r>
          </w:p>
        </w:tc>
        <w:tc>
          <w:tcPr>
            <w:tcW w:w="2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64EA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54DF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59C51B2F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222F1F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808080"/>
                <w:sz w:val="20"/>
                <w:szCs w:val="20"/>
              </w:rPr>
              <w:t>Secțiunea TNA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767076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</w:t>
            </w:r>
            <w:r>
              <w:rPr>
                <w:rFonts w:ascii="Arial" w:hAnsi="Arial" w:cs="Arial"/>
                <w:color w:val="808080"/>
                <w:sz w:val="20"/>
                <w:szCs w:val="20"/>
              </w:rPr>
              <w:t>măr TNA</w:t>
            </w:r>
          </w:p>
        </w:tc>
      </w:tr>
      <w:tr w:rsidR="005932B6" w:rsidRPr="00426B5E" w14:paraId="51104F52" w14:textId="77777777" w:rsidTr="005932B6">
        <w:trPr>
          <w:trHeight w:val="263"/>
        </w:trPr>
        <w:tc>
          <w:tcPr>
            <w:tcW w:w="46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BC60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BB12" w14:textId="77777777" w:rsidR="005932B6" w:rsidRPr="00426B5E" w:rsidRDefault="005932B6" w:rsidP="005932B6">
            <w:pPr>
              <w:spacing w:before="60"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32B6" w:rsidRPr="00426B5E" w14:paraId="4F7FD153" w14:textId="77777777" w:rsidTr="005932B6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BFD5F3" w14:textId="77777777" w:rsidR="005932B6" w:rsidRPr="00426B5E" w:rsidRDefault="005932B6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6BA142CA" w14:textId="77777777" w:rsidTr="005932B6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58E3557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Act de identitate:</w:t>
            </w:r>
          </w:p>
        </w:tc>
      </w:tr>
      <w:tr w:rsidR="00426B5E" w:rsidRPr="00426B5E" w14:paraId="21DDED2D" w14:textId="77777777" w:rsidTr="00426B5E"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C26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C.I. /  Pașaport</w:t>
            </w:r>
          </w:p>
        </w:tc>
        <w:tc>
          <w:tcPr>
            <w:tcW w:w="6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B5DA2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Seria</w:t>
            </w:r>
          </w:p>
        </w:tc>
        <w:tc>
          <w:tcPr>
            <w:tcW w:w="9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FC3D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Numărul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8101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Organul emitent</w:t>
            </w:r>
          </w:p>
        </w:tc>
        <w:tc>
          <w:tcPr>
            <w:tcW w:w="384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DE93E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numeric personal</w:t>
            </w:r>
          </w:p>
        </w:tc>
      </w:tr>
      <w:tr w:rsidR="00426B5E" w:rsidRPr="00426B5E" w14:paraId="656A9783" w14:textId="77777777" w:rsidTr="00426B5E"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9769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7C9A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1D12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6BC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DDF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56B3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C00A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292A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2397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4CD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9A3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CA8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B3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3F71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BDC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1C9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A4B2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753FDB9" w14:textId="77777777" w:rsidTr="008905D8">
        <w:tc>
          <w:tcPr>
            <w:tcW w:w="850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437107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438113BB" w14:textId="77777777" w:rsidTr="008905D8">
        <w:tc>
          <w:tcPr>
            <w:tcW w:w="8505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vAlign w:val="center"/>
          </w:tcPr>
          <w:p w14:paraId="7C39766C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26B5E">
              <w:rPr>
                <w:rFonts w:ascii="Arial" w:hAnsi="Arial" w:cs="Arial"/>
                <w:b/>
                <w:sz w:val="20"/>
                <w:szCs w:val="20"/>
              </w:rPr>
              <w:t>Adresa de domiciliu</w:t>
            </w:r>
          </w:p>
        </w:tc>
      </w:tr>
      <w:tr w:rsidR="00426B5E" w:rsidRPr="00426B5E" w14:paraId="395651CC" w14:textId="77777777" w:rsidTr="00426B5E">
        <w:tc>
          <w:tcPr>
            <w:tcW w:w="368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EC892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Strada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C16880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Număr</w:t>
            </w:r>
          </w:p>
        </w:tc>
        <w:tc>
          <w:tcPr>
            <w:tcW w:w="10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2B9B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Bloc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2B5256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Scara</w:t>
            </w:r>
          </w:p>
        </w:tc>
        <w:tc>
          <w:tcPr>
            <w:tcW w:w="10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28834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Etaj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0205D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Ap.</w:t>
            </w:r>
          </w:p>
        </w:tc>
      </w:tr>
      <w:tr w:rsidR="00426B5E" w:rsidRPr="00426B5E" w14:paraId="596FB3BE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CD9E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11245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6AB3E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462FB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621F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187B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7DBBD5AC" w14:textId="77777777" w:rsidTr="00426B5E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F786F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Județ / sector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CC1031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Cod poștal</w:t>
            </w:r>
          </w:p>
        </w:tc>
        <w:tc>
          <w:tcPr>
            <w:tcW w:w="19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607C9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Localitate</w:t>
            </w:r>
          </w:p>
        </w:tc>
        <w:tc>
          <w:tcPr>
            <w:tcW w:w="19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577A5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Țara</w:t>
            </w:r>
          </w:p>
        </w:tc>
      </w:tr>
      <w:tr w:rsidR="00426B5E" w:rsidRPr="00426B5E" w14:paraId="0F5DEFF7" w14:textId="77777777" w:rsidTr="00426B5E">
        <w:tc>
          <w:tcPr>
            <w:tcW w:w="36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1146F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99E0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F17E8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4D1B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03D2102B" w14:textId="77777777" w:rsidTr="00426B5E">
        <w:tc>
          <w:tcPr>
            <w:tcW w:w="2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B8DBB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fix / fax</w:t>
            </w:r>
          </w:p>
        </w:tc>
        <w:tc>
          <w:tcPr>
            <w:tcW w:w="2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08FED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Telefon mobil</w:t>
            </w:r>
          </w:p>
        </w:tc>
        <w:tc>
          <w:tcPr>
            <w:tcW w:w="384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25A25A" w14:textId="77777777" w:rsidR="00426B5E" w:rsidRPr="00426B5E" w:rsidRDefault="00426B5E" w:rsidP="00426B5E">
            <w:pPr>
              <w:spacing w:before="60" w:after="0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426B5E">
              <w:rPr>
                <w:rFonts w:ascii="Arial" w:hAnsi="Arial" w:cs="Arial"/>
                <w:color w:val="808080"/>
                <w:sz w:val="20"/>
                <w:szCs w:val="20"/>
              </w:rPr>
              <w:t>Adresa de e-mail</w:t>
            </w:r>
          </w:p>
        </w:tc>
      </w:tr>
      <w:tr w:rsidR="00426B5E" w:rsidRPr="00426B5E" w14:paraId="4EA99E24" w14:textId="77777777" w:rsidTr="005932B6">
        <w:tc>
          <w:tcPr>
            <w:tcW w:w="243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30150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61CAC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47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6DEAD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6B5E" w:rsidRPr="00426B5E" w14:paraId="59EC408F" w14:textId="77777777" w:rsidTr="005932B6">
        <w:tc>
          <w:tcPr>
            <w:tcW w:w="3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49854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F4B2C6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7B0AC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86A22" w14:textId="77777777" w:rsidR="00426B5E" w:rsidRPr="00426B5E" w:rsidRDefault="00426B5E" w:rsidP="00426B5E">
            <w:pPr>
              <w:spacing w:before="60"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758D17" w14:textId="77777777" w:rsidR="00426B5E" w:rsidRPr="00426B5E" w:rsidRDefault="00426B5E" w:rsidP="00426B5E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53B280EC" w14:textId="77777777" w:rsidR="00426B5E" w:rsidRPr="00426B5E" w:rsidRDefault="00426B5E" w:rsidP="00426B5E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 xml:space="preserve">Solicit </w:t>
      </w:r>
      <w:r w:rsidR="005932B6">
        <w:rPr>
          <w:rFonts w:ascii="Arial" w:hAnsi="Arial" w:cs="Arial"/>
          <w:sz w:val="20"/>
          <w:szCs w:val="20"/>
        </w:rPr>
        <w:t>înscrierea m</w:t>
      </w:r>
      <w:r w:rsidR="005932B6" w:rsidRPr="005932B6">
        <w:rPr>
          <w:rFonts w:ascii="Arial" w:hAnsi="Arial" w:cs="Arial"/>
          <w:sz w:val="20"/>
          <w:szCs w:val="20"/>
        </w:rPr>
        <w:t>ea la concursul pentru bursa anuală ”Sabin Nicolae Dancu”</w:t>
      </w:r>
      <w:r w:rsidRPr="005932B6">
        <w:rPr>
          <w:rFonts w:ascii="Arial" w:hAnsi="Arial" w:cs="Arial"/>
          <w:sz w:val="20"/>
          <w:szCs w:val="20"/>
        </w:rPr>
        <w:t>.</w:t>
      </w:r>
    </w:p>
    <w:p w14:paraId="0208C836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25F5775E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</w:p>
    <w:p w14:paraId="54F10A05" w14:textId="77777777" w:rsidR="00426B5E" w:rsidRPr="00426B5E" w:rsidRDefault="00426B5E" w:rsidP="00426B5E">
      <w:pPr>
        <w:spacing w:after="0"/>
        <w:rPr>
          <w:rFonts w:ascii="Arial" w:hAnsi="Arial" w:cs="Arial"/>
          <w:sz w:val="20"/>
          <w:szCs w:val="20"/>
        </w:rPr>
      </w:pPr>
      <w:r w:rsidRPr="00426B5E">
        <w:rPr>
          <w:rFonts w:ascii="Arial" w:hAnsi="Arial" w:cs="Arial"/>
          <w:sz w:val="20"/>
          <w:szCs w:val="20"/>
        </w:rPr>
        <w:t>Data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</w:t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</w:r>
      <w:r w:rsidRPr="00426B5E">
        <w:rPr>
          <w:rFonts w:ascii="Arial" w:hAnsi="Arial" w:cs="Arial"/>
          <w:sz w:val="20"/>
          <w:szCs w:val="20"/>
        </w:rPr>
        <w:tab/>
        <w:t xml:space="preserve">                          Semnătura</w:t>
      </w:r>
    </w:p>
    <w:p w14:paraId="3E1A4D7D" w14:textId="77777777" w:rsidR="00615ED8" w:rsidRPr="00426B5E" w:rsidRDefault="00615ED8" w:rsidP="00426B5E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sectPr w:rsidR="00615ED8" w:rsidRPr="00426B5E" w:rsidSect="00615ED8">
      <w:headerReference w:type="even" r:id="rId7"/>
      <w:headerReference w:type="default" r:id="rId8"/>
      <w:footerReference w:type="default" r:id="rId9"/>
      <w:pgSz w:w="11907" w:h="16839" w:code="9"/>
      <w:pgMar w:top="3803" w:right="2268" w:bottom="709" w:left="567" w:header="709" w:footer="791" w:gutter="15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57F80" w14:textId="77777777" w:rsidR="002C648C" w:rsidRDefault="002C648C" w:rsidP="00757A1C">
      <w:pPr>
        <w:spacing w:after="0" w:line="240" w:lineRule="auto"/>
      </w:pPr>
      <w:r>
        <w:separator/>
      </w:r>
    </w:p>
  </w:endnote>
  <w:endnote w:type="continuationSeparator" w:id="0">
    <w:p w14:paraId="7D17F15E" w14:textId="77777777" w:rsidR="002C648C" w:rsidRDefault="002C648C" w:rsidP="00757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7DF20" w14:textId="77777777" w:rsidR="00F720FA" w:rsidRDefault="00F720FA"/>
  <w:tbl>
    <w:tblPr>
      <w:tblW w:w="9464" w:type="dxa"/>
      <w:tblLook w:val="04A0" w:firstRow="1" w:lastRow="0" w:firstColumn="1" w:lastColumn="0" w:noHBand="0" w:noVBand="1"/>
    </w:tblPr>
    <w:tblGrid>
      <w:gridCol w:w="7621"/>
      <w:gridCol w:w="1843"/>
    </w:tblGrid>
    <w:tr w:rsidR="00F720FA" w:rsidRPr="00B82E64" w14:paraId="7A43BAA2" w14:textId="77777777" w:rsidTr="00CA13B0">
      <w:tc>
        <w:tcPr>
          <w:tcW w:w="7621" w:type="dxa"/>
          <w:tcBorders>
            <w:right w:val="single" w:sz="4" w:space="0" w:color="auto"/>
          </w:tcBorders>
        </w:tcPr>
        <w:p w14:paraId="3547B98C" w14:textId="77777777" w:rsidR="00F720FA" w:rsidRDefault="00F720FA" w:rsidP="00E97EF3">
          <w:pPr>
            <w:pStyle w:val="Footer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color w:val="C53236"/>
              <w:sz w:val="12"/>
              <w:szCs w:val="12"/>
            </w:rPr>
            <w:t>ORDINUL ARHITECȚILOR D</w:t>
          </w:r>
          <w:r>
            <w:rPr>
              <w:b/>
              <w:color w:val="C53236"/>
              <w:sz w:val="12"/>
              <w:szCs w:val="12"/>
            </w:rPr>
            <w:t>IN ROMÂNIA - FILIALA TERITORIALĂ</w:t>
          </w:r>
          <w:r w:rsidRPr="00B82E64">
            <w:rPr>
              <w:b/>
              <w:color w:val="C53236"/>
              <w:sz w:val="12"/>
              <w:szCs w:val="12"/>
            </w:rPr>
            <w:t xml:space="preserve"> </w:t>
          </w:r>
          <w:r>
            <w:rPr>
              <w:b/>
              <w:color w:val="C53236"/>
              <w:sz w:val="12"/>
              <w:szCs w:val="12"/>
            </w:rPr>
            <w:t>TIMIȘ</w:t>
          </w:r>
        </w:p>
        <w:p w14:paraId="1BA6116B" w14:textId="3558E7F4" w:rsidR="00F720FA" w:rsidRDefault="00F720FA" w:rsidP="00257B05">
          <w:pPr>
            <w:spacing w:before="20" w:after="20"/>
            <w:rPr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Sediu:</w:t>
          </w:r>
          <w:r w:rsidRPr="00B82E64">
            <w:rPr>
              <w:sz w:val="12"/>
              <w:szCs w:val="12"/>
            </w:rPr>
            <w:t xml:space="preserve"> </w:t>
          </w:r>
          <w:r w:rsidR="00257B05" w:rsidRPr="00257B05">
            <w:rPr>
              <w:sz w:val="12"/>
              <w:szCs w:val="12"/>
            </w:rPr>
            <w:t>Bld. Take Ionescu nr. 50-52, Etaj 1, camera B.1.2</w:t>
          </w:r>
          <w:r w:rsidR="00257B05">
            <w:rPr>
              <w:sz w:val="12"/>
              <w:szCs w:val="12"/>
            </w:rPr>
            <w:t xml:space="preserve"> </w:t>
          </w:r>
          <w:r w:rsidR="00257B05" w:rsidRPr="00257B05">
            <w:rPr>
              <w:sz w:val="12"/>
              <w:szCs w:val="12"/>
            </w:rPr>
            <w:t>Corpul B, Cod postal 300124, Timișoara, Timiș, România</w:t>
          </w:r>
        </w:p>
        <w:p w14:paraId="4CF6FC61" w14:textId="77777777" w:rsidR="00F720FA" w:rsidRPr="00E97EF3" w:rsidRDefault="00F720FA" w:rsidP="00786231">
          <w:pPr>
            <w:pStyle w:val="Footer"/>
            <w:spacing w:after="60"/>
            <w:rPr>
              <w:b/>
              <w:color w:val="C53236"/>
              <w:sz w:val="12"/>
              <w:szCs w:val="12"/>
            </w:rPr>
          </w:pPr>
          <w:r w:rsidRPr="00B82E64">
            <w:rPr>
              <w:b/>
              <w:sz w:val="12"/>
              <w:szCs w:val="12"/>
            </w:rPr>
            <w:t>Cod fiscal:</w:t>
          </w:r>
          <w:r>
            <w:rPr>
              <w:sz w:val="12"/>
              <w:szCs w:val="12"/>
            </w:rPr>
            <w:t xml:space="preserve">  </w:t>
          </w:r>
          <w:r w:rsidRPr="00F720FA">
            <w:rPr>
              <w:sz w:val="12"/>
              <w:szCs w:val="12"/>
            </w:rPr>
            <w:t>14265687</w:t>
          </w:r>
          <w:r w:rsidRPr="00B82E64">
            <w:rPr>
              <w:sz w:val="12"/>
              <w:szCs w:val="12"/>
            </w:rPr>
            <w:t xml:space="preserve"> 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Banca:</w:t>
          </w:r>
          <w:r w:rsidRPr="00B82E64">
            <w:rPr>
              <w:sz w:val="12"/>
              <w:szCs w:val="12"/>
            </w:rPr>
            <w:t xml:space="preserve">  </w:t>
          </w:r>
          <w:r w:rsidR="00786231" w:rsidRPr="00786231">
            <w:rPr>
              <w:sz w:val="12"/>
              <w:szCs w:val="12"/>
            </w:rPr>
            <w:t>Banca Romanească</w:t>
          </w:r>
          <w:r w:rsidR="00786231">
            <w:rPr>
              <w:sz w:val="12"/>
              <w:szCs w:val="12"/>
            </w:rPr>
            <w:t xml:space="preserve"> </w:t>
          </w:r>
          <w:r w:rsidRPr="00B82E64">
            <w:rPr>
              <w:sz w:val="12"/>
              <w:szCs w:val="12"/>
            </w:rPr>
            <w:t xml:space="preserve"> | </w:t>
          </w:r>
          <w:r>
            <w:rPr>
              <w:sz w:val="12"/>
              <w:szCs w:val="12"/>
            </w:rPr>
            <w:t xml:space="preserve"> </w:t>
          </w:r>
          <w:r w:rsidRPr="00B82E64">
            <w:rPr>
              <w:b/>
              <w:sz w:val="12"/>
              <w:szCs w:val="12"/>
            </w:rPr>
            <w:t>IBAN:</w:t>
          </w:r>
          <w:r w:rsidRPr="00B82E64">
            <w:rPr>
              <w:sz w:val="12"/>
              <w:szCs w:val="12"/>
            </w:rPr>
            <w:t xml:space="preserve"> </w:t>
          </w:r>
          <w:r w:rsidR="00786231" w:rsidRPr="00786231">
            <w:rPr>
              <w:sz w:val="12"/>
              <w:szCs w:val="12"/>
            </w:rPr>
            <w:t>RO13BRMA0300020260600000</w:t>
          </w:r>
          <w:r w:rsidRPr="00B82E64">
            <w:rPr>
              <w:sz w:val="12"/>
              <w:szCs w:val="12"/>
            </w:rPr>
            <w:t xml:space="preserve">   </w:t>
          </w:r>
        </w:p>
      </w:tc>
      <w:tc>
        <w:tcPr>
          <w:tcW w:w="1843" w:type="dxa"/>
          <w:tcBorders>
            <w:left w:val="single" w:sz="4" w:space="0" w:color="auto"/>
          </w:tcBorders>
        </w:tcPr>
        <w:p w14:paraId="3A3CEC28" w14:textId="77777777" w:rsidR="00F720FA" w:rsidRDefault="00F720FA" w:rsidP="00CA13B0">
          <w:pPr>
            <w:pStyle w:val="Notesubsol"/>
            <w:spacing w:before="0" w:after="0" w:line="120" w:lineRule="atLeast"/>
            <w:ind w:left="108" w:firstLine="0"/>
          </w:pPr>
          <w:r w:rsidRPr="00CA13B0">
            <w:rPr>
              <w:rStyle w:val="NotesubsolChar"/>
              <w:szCs w:val="12"/>
            </w:rPr>
            <w:t>Întocmit / redactat de:</w:t>
          </w:r>
          <w:r>
            <w:t xml:space="preserve"> </w:t>
          </w:r>
        </w:p>
        <w:p w14:paraId="4E3C88FB" w14:textId="77777777" w:rsidR="002A4F92" w:rsidRPr="002A4F92" w:rsidRDefault="002A4F92" w:rsidP="002A4F92">
          <w:pPr>
            <w:pStyle w:val="Notesubsol"/>
            <w:spacing w:before="0" w:after="0" w:line="120" w:lineRule="atLeast"/>
            <w:ind w:left="108" w:firstLine="0"/>
          </w:pPr>
          <w:r>
            <w:t>Arh. Ghiura Georgiana Adelina</w:t>
          </w:r>
        </w:p>
        <w:p w14:paraId="035FE5D8" w14:textId="77777777" w:rsidR="002A4F92" w:rsidRDefault="002A4F92" w:rsidP="002A4F92">
          <w:pPr>
            <w:pStyle w:val="Notesubsol"/>
            <w:spacing w:before="0" w:after="0" w:line="120" w:lineRule="atLeast"/>
            <w:ind w:left="108" w:firstLine="0"/>
            <w:rPr>
              <w:b/>
              <w:bCs/>
            </w:rPr>
          </w:pPr>
          <w:r w:rsidRPr="00BF450F">
            <w:rPr>
              <w:b/>
            </w:rPr>
            <w:t>Coordonator programe și proiecte culturale și editoriale</w:t>
          </w:r>
          <w:r>
            <w:rPr>
              <w:b/>
              <w:bCs/>
            </w:rPr>
            <w:t xml:space="preserve"> </w:t>
          </w:r>
        </w:p>
        <w:p w14:paraId="11014F16" w14:textId="32DC4617" w:rsidR="00F720FA" w:rsidRPr="00983F14" w:rsidRDefault="00F720FA" w:rsidP="00B911DD">
          <w:pPr>
            <w:pStyle w:val="Notesubsol"/>
            <w:spacing w:before="0" w:after="0" w:line="120" w:lineRule="atLeast"/>
            <w:ind w:left="108" w:firstLine="0"/>
          </w:pPr>
          <w:r w:rsidRPr="00BC49D5">
            <w:rPr>
              <w:rStyle w:val="NotesubsolChar"/>
            </w:rPr>
            <w:t>Data:</w:t>
          </w:r>
          <w:r>
            <w:t xml:space="preserve"> </w:t>
          </w:r>
          <w:r w:rsidR="00F5221C">
            <w:t>2</w:t>
          </w:r>
          <w:r w:rsidR="00257B05">
            <w:t>5</w:t>
          </w:r>
          <w:r w:rsidR="00B911DD">
            <w:t>.1</w:t>
          </w:r>
          <w:r w:rsidR="003D2305">
            <w:t>0</w:t>
          </w:r>
          <w:r w:rsidR="00B911DD">
            <w:t>.2</w:t>
          </w:r>
          <w:r w:rsidR="003D2305">
            <w:t>3</w:t>
          </w:r>
          <w:r>
            <w:t xml:space="preserve">| Pagina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911DD">
            <w:rPr>
              <w:noProof/>
            </w:rPr>
            <w:t>1</w:t>
          </w:r>
          <w:r>
            <w:fldChar w:fldCharType="end"/>
          </w:r>
        </w:p>
      </w:tc>
    </w:tr>
  </w:tbl>
  <w:p w14:paraId="135BC92C" w14:textId="77777777" w:rsidR="00F720FA" w:rsidRPr="00757A1C" w:rsidRDefault="008351A3" w:rsidP="00983F14">
    <w:pPr>
      <w:pStyle w:val="Footer"/>
      <w:rPr>
        <w:sz w:val="12"/>
        <w:szCs w:val="12"/>
      </w:rPr>
    </w:pP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220BAE53" wp14:editId="352B6B9D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26185" cy="205740"/>
              <wp:effectExtent l="0" t="635" r="3810" b="317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618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FE6A28" w14:textId="77777777" w:rsidR="00F720FA" w:rsidRDefault="00F720FA" w:rsidP="00223499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B911D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0BAE53" id="Rectangle 1" o:spid="_x0000_s1027" style="position:absolute;margin-left:485.9pt;margin-top:891.05pt;width:96.55pt;height:16.2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" o:allowincell="f" filled="f" stroked="f">
              <v:textbox style="mso-fit-shape-to-text:t" inset="0,,0">
                <w:txbxContent>
                  <w:p w14:paraId="70FE6A28" w14:textId="77777777" w:rsidR="00F720FA" w:rsidRDefault="00F720FA" w:rsidP="00223499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B911D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82486" w14:textId="77777777" w:rsidR="002C648C" w:rsidRDefault="002C648C" w:rsidP="00757A1C">
      <w:pPr>
        <w:spacing w:after="0" w:line="240" w:lineRule="auto"/>
      </w:pPr>
      <w:r>
        <w:separator/>
      </w:r>
    </w:p>
  </w:footnote>
  <w:footnote w:type="continuationSeparator" w:id="0">
    <w:p w14:paraId="648B6D75" w14:textId="77777777" w:rsidR="002C648C" w:rsidRDefault="002C648C" w:rsidP="00757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94EDB" w14:textId="77777777" w:rsidR="00F720FA" w:rsidRDefault="008351A3">
    <w:pPr>
      <w:pStyle w:val="Header"/>
    </w:pPr>
    <w:r>
      <w:rPr>
        <w:noProof/>
        <w:lang w:eastAsia="ro-RO"/>
      </w:rPr>
      <w:drawing>
        <wp:inline distT="0" distB="0" distL="0" distR="0" wp14:anchorId="3A2967C7" wp14:editId="617F1B1A">
          <wp:extent cx="3605530" cy="1302385"/>
          <wp:effectExtent l="0" t="0" r="0" b="0"/>
          <wp:docPr id="1" name="Picture 1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ro-RO"/>
      </w:rPr>
      <w:drawing>
        <wp:inline distT="0" distB="0" distL="0" distR="0" wp14:anchorId="643F9E2B" wp14:editId="77A3BCC5">
          <wp:extent cx="3605530" cy="1302385"/>
          <wp:effectExtent l="0" t="0" r="0" b="0"/>
          <wp:docPr id="2" name="Picture 2" descr="OAR_ARAD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AR_ARAD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5530" cy="1302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58425" w14:textId="77777777" w:rsidR="00F720FA" w:rsidRDefault="008351A3">
    <w:pPr>
      <w:pStyle w:val="Header"/>
    </w:pPr>
    <w:r>
      <w:rPr>
        <w:noProof/>
        <w:lang w:eastAsia="ro-RO"/>
      </w:rPr>
      <w:drawing>
        <wp:anchor distT="0" distB="0" distL="114300" distR="114300" simplePos="0" relativeHeight="251657728" behindDoc="1" locked="0" layoutInCell="1" allowOverlap="1" wp14:anchorId="5F8DDA02" wp14:editId="44E85E97">
          <wp:simplePos x="0" y="0"/>
          <wp:positionH relativeFrom="column">
            <wp:posOffset>4053840</wp:posOffset>
          </wp:positionH>
          <wp:positionV relativeFrom="paragraph">
            <wp:posOffset>125095</wp:posOffset>
          </wp:positionV>
          <wp:extent cx="1700530" cy="647700"/>
          <wp:effectExtent l="0" t="0" r="0" b="0"/>
          <wp:wrapNone/>
          <wp:docPr id="25" name="Picture 25" descr="OAR_TIMIS_st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OAR_TIMIS_st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053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o-RO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4C1165" wp14:editId="3DE2E7EE">
              <wp:simplePos x="0" y="0"/>
              <wp:positionH relativeFrom="column">
                <wp:posOffset>4772025</wp:posOffset>
              </wp:positionH>
              <wp:positionV relativeFrom="paragraph">
                <wp:posOffset>1031875</wp:posOffset>
              </wp:positionV>
              <wp:extent cx="1292860" cy="923925"/>
              <wp:effectExtent l="0" t="3175" r="2540" b="0"/>
              <wp:wrapSquare wrapText="bothSides"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2860" cy="923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C281F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F720FA">
                            <w:rPr>
                              <w:sz w:val="12"/>
                              <w:szCs w:val="12"/>
                            </w:rPr>
                            <w:t>S</w:t>
                          </w:r>
                          <w:r>
                            <w:rPr>
                              <w:sz w:val="12"/>
                              <w:szCs w:val="12"/>
                            </w:rPr>
                            <w:t>tr.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r w:rsidR="003D2305" w:rsidRPr="003D2305">
                            <w:rPr>
                              <w:sz w:val="12"/>
                              <w:szCs w:val="12"/>
                            </w:rPr>
                            <w:t>Diaconu Coresi nr. 12</w:t>
                          </w:r>
                          <w:r>
                            <w:rPr>
                              <w:sz w:val="12"/>
                              <w:szCs w:val="12"/>
                            </w:rPr>
                            <w:t>,</w:t>
                          </w:r>
                        </w:p>
                        <w:p w14:paraId="7C2C0F0A" w14:textId="77777777" w:rsidR="00F720FA" w:rsidRDefault="00F720FA" w:rsidP="008F786A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>300055 Timișoara, jud. Timiș</w:t>
                          </w:r>
                          <w:r w:rsidR="003D2305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</w:p>
                        <w:p w14:paraId="4149F469" w14:textId="77777777" w:rsidR="00F720FA" w:rsidRDefault="00F720FA" w:rsidP="008F786A">
                          <w:pPr>
                            <w:spacing w:before="20" w:after="20"/>
                            <w:rPr>
                              <w:rStyle w:val="skypec2ctextspan"/>
                              <w:sz w:val="12"/>
                              <w:szCs w:val="12"/>
                            </w:rPr>
                          </w:pPr>
                        </w:p>
                        <w:p w14:paraId="4D322AB3" w14:textId="2AD9F4B7" w:rsidR="002A4F92" w:rsidRDefault="002A4F92" w:rsidP="002A4F92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rStyle w:val="skypec2ctextspan"/>
                              <w:sz w:val="12"/>
                              <w:szCs w:val="12"/>
                            </w:rPr>
                            <w:t>T: +40 (0)</w:t>
                          </w:r>
                          <w:r w:rsidR="00257B05">
                            <w:t xml:space="preserve"> </w:t>
                          </w:r>
                          <w:r w:rsidR="00257B05" w:rsidRPr="00257B05">
                            <w:rPr>
                              <w:rStyle w:val="skypec2ctextspan"/>
                              <w:sz w:val="12"/>
                              <w:szCs w:val="12"/>
                            </w:rPr>
                            <w:t>745 145 679</w:t>
                          </w:r>
                        </w:p>
                        <w:p w14:paraId="189CE49B" w14:textId="77777777" w:rsidR="00F720FA" w:rsidRDefault="00F720FA" w:rsidP="006C0A3D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175D2E">
                            <w:rPr>
                              <w:sz w:val="12"/>
                              <w:szCs w:val="12"/>
                            </w:rPr>
                            <w:t xml:space="preserve">E: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secretariat@oartimis.ro</w:t>
                          </w:r>
                        </w:p>
                        <w:p w14:paraId="55FABE09" w14:textId="77777777" w:rsidR="00F720FA" w:rsidRPr="00175D2E" w:rsidRDefault="00F720FA" w:rsidP="006C0A3D">
                          <w:pPr>
                            <w:spacing w:before="20" w:after="2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 xml:space="preserve">W: </w:t>
                          </w:r>
                          <w:r w:rsidRPr="00F720FA">
                            <w:rPr>
                              <w:sz w:val="12"/>
                              <w:szCs w:val="12"/>
                            </w:rPr>
                            <w:t>www.oartimis.ro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4C11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75.75pt;margin-top:81.25pt;width:101.8pt;height:7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" filled="f" stroked="f">
              <v:textbox>
                <w:txbxContent>
                  <w:p w14:paraId="5DCC281F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F720FA">
                      <w:rPr>
                        <w:sz w:val="12"/>
                        <w:szCs w:val="12"/>
                      </w:rPr>
                      <w:t>S</w:t>
                    </w:r>
                    <w:r>
                      <w:rPr>
                        <w:sz w:val="12"/>
                        <w:szCs w:val="12"/>
                      </w:rPr>
                      <w:t>tr.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  <w:r w:rsidR="003D2305" w:rsidRPr="003D2305">
                      <w:rPr>
                        <w:sz w:val="12"/>
                        <w:szCs w:val="12"/>
                      </w:rPr>
                      <w:t>Diaconu Coresi nr. 12</w:t>
                    </w:r>
                    <w:r>
                      <w:rPr>
                        <w:sz w:val="12"/>
                        <w:szCs w:val="12"/>
                      </w:rPr>
                      <w:t>,</w:t>
                    </w:r>
                  </w:p>
                  <w:p w14:paraId="7C2C0F0A" w14:textId="77777777" w:rsidR="00F720FA" w:rsidRDefault="00F720FA" w:rsidP="008F786A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300055 Timișoara, jud. Timiș</w:t>
                    </w:r>
                    <w:r w:rsidR="003D2305">
                      <w:rPr>
                        <w:sz w:val="12"/>
                        <w:szCs w:val="12"/>
                      </w:rPr>
                      <w:t xml:space="preserve"> </w:t>
                    </w:r>
                  </w:p>
                  <w:p w14:paraId="4149F469" w14:textId="77777777" w:rsidR="00F720FA" w:rsidRDefault="00F720FA" w:rsidP="008F786A">
                    <w:pPr>
                      <w:spacing w:before="20" w:after="20"/>
                      <w:rPr>
                        <w:rStyle w:val="skypec2ctextspan"/>
                        <w:sz w:val="12"/>
                        <w:szCs w:val="12"/>
                      </w:rPr>
                    </w:pPr>
                  </w:p>
                  <w:p w14:paraId="4D322AB3" w14:textId="2AD9F4B7" w:rsidR="002A4F92" w:rsidRDefault="002A4F92" w:rsidP="002A4F92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>
                      <w:rPr>
                        <w:rStyle w:val="skypec2ctextspan"/>
                        <w:sz w:val="12"/>
                        <w:szCs w:val="12"/>
                      </w:rPr>
                      <w:t>T: +40 (0)</w:t>
                    </w:r>
                    <w:r w:rsidR="00257B05">
                      <w:t xml:space="preserve"> </w:t>
                    </w:r>
                    <w:r w:rsidR="00257B05" w:rsidRPr="00257B05">
                      <w:rPr>
                        <w:rStyle w:val="skypec2ctextspan"/>
                        <w:sz w:val="12"/>
                        <w:szCs w:val="12"/>
                      </w:rPr>
                      <w:t>745 145 679</w:t>
                    </w:r>
                  </w:p>
                  <w:p w14:paraId="189CE49B" w14:textId="77777777" w:rsidR="00F720FA" w:rsidRDefault="00F720FA" w:rsidP="006C0A3D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175D2E">
                      <w:rPr>
                        <w:sz w:val="12"/>
                        <w:szCs w:val="12"/>
                      </w:rPr>
                      <w:t xml:space="preserve">E: </w:t>
                    </w:r>
                    <w:r w:rsidRPr="00F720FA">
                      <w:rPr>
                        <w:sz w:val="12"/>
                        <w:szCs w:val="12"/>
                      </w:rPr>
                      <w:t>secretariat@oartimis.ro</w:t>
                    </w:r>
                  </w:p>
                  <w:p w14:paraId="55FABE09" w14:textId="77777777" w:rsidR="00F720FA" w:rsidRPr="00175D2E" w:rsidRDefault="00F720FA" w:rsidP="006C0A3D">
                    <w:pPr>
                      <w:spacing w:before="20" w:after="20"/>
                      <w:rPr>
                        <w:rFonts w:cs="Arial"/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 xml:space="preserve">W: </w:t>
                    </w:r>
                    <w:r w:rsidRPr="00F720FA">
                      <w:rPr>
                        <w:sz w:val="12"/>
                        <w:szCs w:val="12"/>
                      </w:rPr>
                      <w:t>www.oartimis.ro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E1705"/>
    <w:multiLevelType w:val="hybridMultilevel"/>
    <w:tmpl w:val="B1942EB4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91A26"/>
    <w:multiLevelType w:val="hybridMultilevel"/>
    <w:tmpl w:val="AFA6F052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D0E73"/>
    <w:multiLevelType w:val="hybridMultilevel"/>
    <w:tmpl w:val="E6AAA5A4"/>
    <w:lvl w:ilvl="0" w:tplc="1DB4E6C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F353A"/>
    <w:multiLevelType w:val="hybridMultilevel"/>
    <w:tmpl w:val="6B8C4E9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B6A7D"/>
    <w:multiLevelType w:val="hybridMultilevel"/>
    <w:tmpl w:val="23A4C4E0"/>
    <w:lvl w:ilvl="0" w:tplc="39F011E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AE0282"/>
    <w:multiLevelType w:val="hybridMultilevel"/>
    <w:tmpl w:val="EAFE992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5618980">
    <w:abstractNumId w:val="3"/>
  </w:num>
  <w:num w:numId="2" w16cid:durableId="1852834863">
    <w:abstractNumId w:val="0"/>
  </w:num>
  <w:num w:numId="3" w16cid:durableId="1239634373">
    <w:abstractNumId w:val="4"/>
  </w:num>
  <w:num w:numId="4" w16cid:durableId="1116755183">
    <w:abstractNumId w:val="1"/>
  </w:num>
  <w:num w:numId="5" w16cid:durableId="964577457">
    <w:abstractNumId w:val="2"/>
  </w:num>
  <w:num w:numId="6" w16cid:durableId="17001639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styleLockQFSet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1A3"/>
    <w:rsid w:val="00026D1D"/>
    <w:rsid w:val="00044F2E"/>
    <w:rsid w:val="00051248"/>
    <w:rsid w:val="00084143"/>
    <w:rsid w:val="00091BB8"/>
    <w:rsid w:val="000F7878"/>
    <w:rsid w:val="00103EC6"/>
    <w:rsid w:val="00107D2E"/>
    <w:rsid w:val="00175D2E"/>
    <w:rsid w:val="0019520B"/>
    <w:rsid w:val="001B1314"/>
    <w:rsid w:val="001C6A63"/>
    <w:rsid w:val="001E0CAB"/>
    <w:rsid w:val="001F62E2"/>
    <w:rsid w:val="00203E1E"/>
    <w:rsid w:val="00223499"/>
    <w:rsid w:val="00243CB4"/>
    <w:rsid w:val="002553C2"/>
    <w:rsid w:val="002561A8"/>
    <w:rsid w:val="00257B05"/>
    <w:rsid w:val="00271A3A"/>
    <w:rsid w:val="002A4F92"/>
    <w:rsid w:val="002B2A94"/>
    <w:rsid w:val="002C3881"/>
    <w:rsid w:val="002C648C"/>
    <w:rsid w:val="002D3449"/>
    <w:rsid w:val="002D3E92"/>
    <w:rsid w:val="002E0E1F"/>
    <w:rsid w:val="003310DD"/>
    <w:rsid w:val="003D2305"/>
    <w:rsid w:val="003D7546"/>
    <w:rsid w:val="003F0724"/>
    <w:rsid w:val="00426B5E"/>
    <w:rsid w:val="00427603"/>
    <w:rsid w:val="0043159D"/>
    <w:rsid w:val="004414C1"/>
    <w:rsid w:val="0049246A"/>
    <w:rsid w:val="00492D78"/>
    <w:rsid w:val="004A439E"/>
    <w:rsid w:val="004F1C0C"/>
    <w:rsid w:val="004F3029"/>
    <w:rsid w:val="00510DD9"/>
    <w:rsid w:val="005430FD"/>
    <w:rsid w:val="005932B6"/>
    <w:rsid w:val="005D0B16"/>
    <w:rsid w:val="005F1E1C"/>
    <w:rsid w:val="00615ED8"/>
    <w:rsid w:val="00645019"/>
    <w:rsid w:val="0066169B"/>
    <w:rsid w:val="00690AA8"/>
    <w:rsid w:val="006C0A3D"/>
    <w:rsid w:val="006F2866"/>
    <w:rsid w:val="007472C9"/>
    <w:rsid w:val="00757A1C"/>
    <w:rsid w:val="00773185"/>
    <w:rsid w:val="00786231"/>
    <w:rsid w:val="00794102"/>
    <w:rsid w:val="007F047E"/>
    <w:rsid w:val="007F2B46"/>
    <w:rsid w:val="008249DA"/>
    <w:rsid w:val="008341F2"/>
    <w:rsid w:val="008351A3"/>
    <w:rsid w:val="008755C5"/>
    <w:rsid w:val="008B7A2F"/>
    <w:rsid w:val="008C4609"/>
    <w:rsid w:val="008D54FC"/>
    <w:rsid w:val="008D79D1"/>
    <w:rsid w:val="008F786A"/>
    <w:rsid w:val="00915EC0"/>
    <w:rsid w:val="009337DC"/>
    <w:rsid w:val="0096436D"/>
    <w:rsid w:val="00983F14"/>
    <w:rsid w:val="009A1551"/>
    <w:rsid w:val="009D69AE"/>
    <w:rsid w:val="00A027CF"/>
    <w:rsid w:val="00A4704A"/>
    <w:rsid w:val="00A600E7"/>
    <w:rsid w:val="00A830E4"/>
    <w:rsid w:val="00A874D5"/>
    <w:rsid w:val="00AD4136"/>
    <w:rsid w:val="00AD4E5A"/>
    <w:rsid w:val="00AD73A9"/>
    <w:rsid w:val="00B325D8"/>
    <w:rsid w:val="00B442BA"/>
    <w:rsid w:val="00B82E64"/>
    <w:rsid w:val="00B85D94"/>
    <w:rsid w:val="00B911DD"/>
    <w:rsid w:val="00BC16DC"/>
    <w:rsid w:val="00BC49D5"/>
    <w:rsid w:val="00BD348F"/>
    <w:rsid w:val="00C01E86"/>
    <w:rsid w:val="00C56AE6"/>
    <w:rsid w:val="00C82779"/>
    <w:rsid w:val="00CA13B0"/>
    <w:rsid w:val="00CE2A72"/>
    <w:rsid w:val="00D05529"/>
    <w:rsid w:val="00D17865"/>
    <w:rsid w:val="00D26477"/>
    <w:rsid w:val="00DB5B5A"/>
    <w:rsid w:val="00DE7904"/>
    <w:rsid w:val="00E35FCF"/>
    <w:rsid w:val="00E43B97"/>
    <w:rsid w:val="00E45272"/>
    <w:rsid w:val="00E47C2C"/>
    <w:rsid w:val="00E74B18"/>
    <w:rsid w:val="00E907B6"/>
    <w:rsid w:val="00E97EF3"/>
    <w:rsid w:val="00F12223"/>
    <w:rsid w:val="00F24DEB"/>
    <w:rsid w:val="00F267F5"/>
    <w:rsid w:val="00F5221C"/>
    <w:rsid w:val="00F53E79"/>
    <w:rsid w:val="00F655C1"/>
    <w:rsid w:val="00F720FA"/>
    <w:rsid w:val="00F87A2F"/>
    <w:rsid w:val="00FB3089"/>
    <w:rsid w:val="00FC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270CD"/>
  <w15:docId w15:val="{2DF98EE0-C8F2-47D2-BBA9-BBF26031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724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A3A"/>
    <w:pPr>
      <w:spacing w:before="480" w:after="0"/>
      <w:contextualSpacing/>
      <w:outlineLvl w:val="0"/>
    </w:pPr>
    <w:rPr>
      <w:b/>
      <w:caps/>
      <w:spacing w:val="5"/>
      <w:sz w:val="32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1A3A"/>
    <w:pPr>
      <w:spacing w:before="200" w:after="0" w:line="271" w:lineRule="auto"/>
      <w:outlineLvl w:val="1"/>
    </w:pPr>
    <w:rPr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56AE6"/>
    <w:pPr>
      <w:spacing w:before="200" w:after="0" w:line="271" w:lineRule="auto"/>
      <w:jc w:val="both"/>
      <w:outlineLvl w:val="2"/>
    </w:pPr>
    <w:rPr>
      <w:iCs/>
      <w:caps/>
      <w:spacing w:val="5"/>
      <w:sz w:val="24"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rsid w:val="00C56AE6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rsid w:val="00C56AE6"/>
    <w:pPr>
      <w:spacing w:after="0" w:line="271" w:lineRule="auto"/>
      <w:outlineLvl w:val="4"/>
    </w:pPr>
    <w:rPr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757A1C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757A1C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757A1C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757A1C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essageHeader">
    <w:name w:val="Message Header"/>
    <w:basedOn w:val="Normal"/>
    <w:link w:val="MessageHeaderChar"/>
    <w:semiHidden/>
    <w:rsid w:val="001C6A63"/>
    <w:pPr>
      <w:keepLines/>
      <w:spacing w:after="120" w:line="180" w:lineRule="atLeast"/>
      <w:ind w:left="1555" w:hanging="720"/>
    </w:pPr>
    <w:rPr>
      <w:rFonts w:eastAsia="Times New Roman" w:cs="Times New Roman"/>
      <w:spacing w:val="-5"/>
      <w:sz w:val="20"/>
      <w:szCs w:val="20"/>
    </w:rPr>
  </w:style>
  <w:style w:type="character" w:customStyle="1" w:styleId="MessageHeaderChar">
    <w:name w:val="Message Header Char"/>
    <w:basedOn w:val="DefaultParagraphFont"/>
    <w:link w:val="MessageHeader"/>
    <w:semiHidden/>
    <w:rsid w:val="001C6A63"/>
    <w:rPr>
      <w:rFonts w:ascii="Arial" w:eastAsia="Times New Roman" w:hAnsi="Arial" w:cs="Times New Roman"/>
      <w:spacing w:val="-5"/>
      <w:sz w:val="20"/>
      <w:szCs w:val="20"/>
      <w:lang w:val="ro-RO"/>
    </w:rPr>
  </w:style>
  <w:style w:type="paragraph" w:customStyle="1" w:styleId="MessageHeaderFirst">
    <w:name w:val="Message Header First"/>
    <w:basedOn w:val="MessageHeader"/>
    <w:next w:val="MessageHeader"/>
    <w:link w:val="MessageHeaderFirstChar"/>
    <w:rsid w:val="00D05529"/>
    <w:pPr>
      <w:spacing w:before="220"/>
    </w:pPr>
    <w:rPr>
      <w:sz w:val="16"/>
    </w:rPr>
  </w:style>
  <w:style w:type="character" w:customStyle="1" w:styleId="MessageHeaderLabel">
    <w:name w:val="Message Header Label"/>
    <w:rsid w:val="00D05529"/>
    <w:rPr>
      <w:rFonts w:ascii="Arial" w:hAnsi="Arial"/>
      <w:b/>
      <w:spacing w:val="0"/>
      <w:sz w:val="16"/>
    </w:rPr>
  </w:style>
  <w:style w:type="paragraph" w:customStyle="1" w:styleId="MessageHeaderLast">
    <w:name w:val="Message Header Last"/>
    <w:basedOn w:val="MessageHeader"/>
    <w:next w:val="BodyText"/>
    <w:rsid w:val="00C56AE6"/>
    <w:pPr>
      <w:pBdr>
        <w:bottom w:val="single" w:sz="6" w:space="15" w:color="auto"/>
      </w:pBdr>
      <w:spacing w:after="320"/>
    </w:pPr>
    <w:rPr>
      <w:sz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1C6A6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C6A63"/>
    <w:rPr>
      <w:rFonts w:ascii="Arial" w:hAnsi="Arial"/>
      <w:sz w:val="19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A63"/>
    <w:rPr>
      <w:rFonts w:ascii="Tahoma" w:hAnsi="Tahoma" w:cs="Tahoma"/>
      <w:sz w:val="16"/>
      <w:szCs w:val="16"/>
      <w:lang w:val="ro-RO"/>
    </w:rPr>
  </w:style>
  <w:style w:type="character" w:customStyle="1" w:styleId="Heading1Char">
    <w:name w:val="Heading 1 Char"/>
    <w:basedOn w:val="DefaultParagraphFont"/>
    <w:link w:val="Heading1"/>
    <w:uiPriority w:val="9"/>
    <w:rsid w:val="00271A3A"/>
    <w:rPr>
      <w:rFonts w:ascii="Arial" w:hAnsi="Arial"/>
      <w:b/>
      <w:caps/>
      <w:spacing w:val="5"/>
      <w:sz w:val="32"/>
      <w:szCs w:val="36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271A3A"/>
    <w:rPr>
      <w:rFonts w:ascii="Arial" w:hAnsi="Arial"/>
      <w:caps/>
      <w:sz w:val="28"/>
      <w:szCs w:val="28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rsid w:val="00C56AE6"/>
    <w:rPr>
      <w:rFonts w:ascii="Arial" w:hAnsi="Arial"/>
      <w:iCs/>
      <w:caps/>
      <w:spacing w:val="5"/>
      <w:sz w:val="24"/>
      <w:szCs w:val="26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rsid w:val="00C56AE6"/>
    <w:rPr>
      <w:rFonts w:ascii="Arial" w:hAnsi="Arial"/>
      <w:b/>
      <w:bCs/>
      <w:spacing w:val="5"/>
      <w:sz w:val="24"/>
      <w:szCs w:val="24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rsid w:val="00C56AE6"/>
    <w:rPr>
      <w:rFonts w:ascii="Arial" w:hAnsi="Arial"/>
      <w:iCs/>
      <w:sz w:val="24"/>
      <w:szCs w:val="24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rsid w:val="00757A1C"/>
    <w:rPr>
      <w:rFonts w:ascii="Arial" w:hAnsi="Arial"/>
      <w:b/>
      <w:bCs/>
      <w:color w:val="595959"/>
      <w:spacing w:val="5"/>
      <w:sz w:val="19"/>
      <w:shd w:val="clear" w:color="auto" w:fill="FFFFFF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rsid w:val="00757A1C"/>
    <w:rPr>
      <w:rFonts w:ascii="Arial" w:hAnsi="Arial"/>
      <w:b/>
      <w:bCs/>
      <w:i/>
      <w:iCs/>
      <w:color w:val="5A5A5A"/>
      <w:sz w:val="20"/>
      <w:szCs w:val="20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rsid w:val="00757A1C"/>
    <w:rPr>
      <w:rFonts w:ascii="Arial" w:hAnsi="Arial"/>
      <w:b/>
      <w:bCs/>
      <w:color w:val="7F7F7F"/>
      <w:sz w:val="20"/>
      <w:szCs w:val="20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A1C"/>
    <w:rPr>
      <w:rFonts w:ascii="Arial" w:hAnsi="Arial"/>
      <w:b/>
      <w:bCs/>
      <w:i/>
      <w:iCs/>
      <w:color w:val="7F7F7F"/>
      <w:sz w:val="18"/>
      <w:szCs w:val="18"/>
      <w:lang w:val="ro-RO"/>
    </w:rPr>
  </w:style>
  <w:style w:type="paragraph" w:styleId="Title">
    <w:name w:val="Title"/>
    <w:basedOn w:val="Normal"/>
    <w:next w:val="Normal"/>
    <w:link w:val="TitleChar"/>
    <w:autoRedefine/>
    <w:uiPriority w:val="7"/>
    <w:qFormat/>
    <w:rsid w:val="00C56AE6"/>
    <w:pPr>
      <w:spacing w:after="300" w:line="240" w:lineRule="auto"/>
      <w:contextualSpacing/>
    </w:pPr>
    <w:rPr>
      <w:caps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7"/>
    <w:rsid w:val="00C56AE6"/>
    <w:rPr>
      <w:rFonts w:ascii="Arial" w:hAnsi="Arial"/>
      <w:caps/>
      <w:sz w:val="48"/>
      <w:szCs w:val="52"/>
      <w:lang w:val="ro-RO"/>
    </w:rPr>
  </w:style>
  <w:style w:type="paragraph" w:styleId="Subtitle">
    <w:name w:val="Subtitle"/>
    <w:basedOn w:val="Normal"/>
    <w:next w:val="Normal"/>
    <w:link w:val="SubtitleChar"/>
    <w:uiPriority w:val="8"/>
    <w:qFormat/>
    <w:rsid w:val="002C3881"/>
    <w:rPr>
      <w:iCs/>
      <w:caps/>
      <w:color w:val="BC1D23"/>
      <w:spacing w:val="10"/>
      <w:sz w:val="24"/>
      <w:szCs w:val="28"/>
    </w:rPr>
  </w:style>
  <w:style w:type="character" w:customStyle="1" w:styleId="SubtitleChar">
    <w:name w:val="Subtitle Char"/>
    <w:basedOn w:val="DefaultParagraphFont"/>
    <w:link w:val="Subtitle"/>
    <w:uiPriority w:val="8"/>
    <w:rsid w:val="00C56AE6"/>
    <w:rPr>
      <w:rFonts w:ascii="Arial" w:hAnsi="Arial"/>
      <w:iCs/>
      <w:caps/>
      <w:color w:val="BC1D23"/>
      <w:spacing w:val="10"/>
      <w:sz w:val="24"/>
      <w:szCs w:val="28"/>
      <w:lang w:val="ro-RO"/>
    </w:rPr>
  </w:style>
  <w:style w:type="character" w:styleId="Strong">
    <w:name w:val="Strong"/>
    <w:uiPriority w:val="22"/>
    <w:qFormat/>
    <w:rsid w:val="00D05529"/>
    <w:rPr>
      <w:rFonts w:ascii="Arial" w:hAnsi="Arial"/>
      <w:b/>
      <w:bCs/>
      <w:sz w:val="19"/>
      <w:lang w:val="ro-RO"/>
    </w:rPr>
  </w:style>
  <w:style w:type="character" w:styleId="Emphasis">
    <w:name w:val="Emphasis"/>
    <w:uiPriority w:val="20"/>
    <w:rsid w:val="00F24DEB"/>
    <w:rPr>
      <w:rFonts w:ascii="Arial" w:hAnsi="Arial"/>
      <w:b/>
      <w:bCs/>
      <w:i/>
      <w:iCs/>
      <w:spacing w:val="10"/>
      <w:sz w:val="20"/>
    </w:rPr>
  </w:style>
  <w:style w:type="paragraph" w:styleId="NoSpacing">
    <w:name w:val="No Spacing"/>
    <w:basedOn w:val="Normal"/>
    <w:uiPriority w:val="1"/>
    <w:semiHidden/>
    <w:unhideWhenUsed/>
    <w:rsid w:val="00BC49D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7A1C"/>
    <w:pPr>
      <w:ind w:left="720"/>
      <w:contextualSpacing/>
    </w:pPr>
  </w:style>
  <w:style w:type="paragraph" w:styleId="Quote">
    <w:name w:val="Quote"/>
    <w:basedOn w:val="Normal"/>
    <w:next w:val="Normal"/>
    <w:link w:val="QuoteChar"/>
    <w:autoRedefine/>
    <w:uiPriority w:val="29"/>
    <w:qFormat/>
    <w:rsid w:val="00D05529"/>
    <w:pPr>
      <w:ind w:left="720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sid w:val="00D05529"/>
    <w:rPr>
      <w:rFonts w:ascii="Arial" w:hAnsi="Arial"/>
      <w:i/>
      <w:iCs/>
      <w:color w:val="404040"/>
      <w:sz w:val="19"/>
      <w:lang w:val="ro-R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5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color w:val="BC1D2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529"/>
    <w:rPr>
      <w:rFonts w:ascii="Arial" w:hAnsi="Arial"/>
      <w:i/>
      <w:iCs/>
      <w:color w:val="BC1D23"/>
      <w:sz w:val="19"/>
      <w:lang w:val="ro-RO"/>
    </w:rPr>
  </w:style>
  <w:style w:type="character" w:styleId="SubtleEmphasis">
    <w:name w:val="Subtle Emphasis"/>
    <w:uiPriority w:val="19"/>
    <w:qFormat/>
    <w:rsid w:val="00D05529"/>
    <w:rPr>
      <w:rFonts w:ascii="Arial" w:hAnsi="Arial"/>
      <w:i/>
      <w:iCs/>
      <w:sz w:val="19"/>
      <w:lang w:val="ro-RO"/>
    </w:rPr>
  </w:style>
  <w:style w:type="character" w:styleId="IntenseEmphasis">
    <w:name w:val="Intense Emphasis"/>
    <w:uiPriority w:val="21"/>
    <w:qFormat/>
    <w:rsid w:val="00D05529"/>
    <w:rPr>
      <w:rFonts w:ascii="Arial" w:hAnsi="Arial"/>
      <w:b/>
      <w:bCs/>
      <w:i/>
      <w:iCs/>
      <w:sz w:val="19"/>
      <w:lang w:val="ro-RO"/>
    </w:rPr>
  </w:style>
  <w:style w:type="character" w:styleId="SubtleReference">
    <w:name w:val="Subtle Reference"/>
    <w:basedOn w:val="DefaultParagraphFont"/>
    <w:uiPriority w:val="31"/>
    <w:qFormat/>
    <w:rsid w:val="00F24DEB"/>
    <w:rPr>
      <w:rFonts w:ascii="Arial" w:hAnsi="Arial"/>
      <w:smallCaps/>
      <w:sz w:val="16"/>
      <w:lang w:val="ro-RO"/>
    </w:rPr>
  </w:style>
  <w:style w:type="character" w:styleId="IntenseReference">
    <w:name w:val="Intense Reference"/>
    <w:uiPriority w:val="32"/>
    <w:rsid w:val="00D17865"/>
    <w:rPr>
      <w:rFonts w:ascii="Arial" w:hAnsi="Arial"/>
      <w:b/>
      <w:bCs/>
      <w:smallCaps/>
      <w:sz w:val="18"/>
    </w:rPr>
  </w:style>
  <w:style w:type="character" w:styleId="BookTitle">
    <w:name w:val="Book Title"/>
    <w:basedOn w:val="DefaultParagraphFont"/>
    <w:uiPriority w:val="33"/>
    <w:qFormat/>
    <w:rsid w:val="00F24DEB"/>
    <w:rPr>
      <w:rFonts w:ascii="Arial" w:hAnsi="Arial"/>
      <w:i/>
      <w:iCs/>
      <w:smallCaps/>
      <w:spacing w:val="5"/>
      <w:sz w:val="20"/>
      <w:lang w:val="ro-R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7A1C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A1C"/>
    <w:rPr>
      <w:rFonts w:ascii="Arial" w:hAnsi="Arial"/>
      <w:sz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757A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A1C"/>
    <w:rPr>
      <w:rFonts w:ascii="Arial" w:hAnsi="Arial"/>
      <w:sz w:val="20"/>
      <w:lang w:val="ro-RO"/>
    </w:rPr>
  </w:style>
  <w:style w:type="paragraph" w:customStyle="1" w:styleId="Notesubsol">
    <w:name w:val="Note subsol"/>
    <w:basedOn w:val="MessageHeaderFirst"/>
    <w:link w:val="NotesubsolChar"/>
    <w:qFormat/>
    <w:rsid w:val="00C56AE6"/>
    <w:pPr>
      <w:ind w:left="720"/>
    </w:pPr>
    <w:rPr>
      <w:rFonts w:cs="Arial"/>
      <w:spacing w:val="0"/>
      <w:sz w:val="12"/>
      <w:szCs w:val="40"/>
    </w:rPr>
  </w:style>
  <w:style w:type="character" w:styleId="Hyperlink">
    <w:name w:val="Hyperlink"/>
    <w:basedOn w:val="DefaultParagraphFont"/>
    <w:uiPriority w:val="99"/>
    <w:unhideWhenUsed/>
    <w:rsid w:val="00BC49D5"/>
    <w:rPr>
      <w:rFonts w:ascii="Arial" w:hAnsi="Arial"/>
      <w:color w:val="0000FF"/>
      <w:sz w:val="19"/>
      <w:u w:val="single"/>
      <w:lang w:val="ro-RO"/>
    </w:rPr>
  </w:style>
  <w:style w:type="character" w:customStyle="1" w:styleId="MessageHeaderFirstChar">
    <w:name w:val="Message Header First Char"/>
    <w:basedOn w:val="MessageHeaderChar"/>
    <w:link w:val="MessageHeaderFirst"/>
    <w:rsid w:val="00D05529"/>
    <w:rPr>
      <w:rFonts w:ascii="Arial" w:eastAsia="Times New Roman" w:hAnsi="Arial" w:cs="Times New Roman"/>
      <w:spacing w:val="-5"/>
      <w:sz w:val="16"/>
      <w:szCs w:val="20"/>
      <w:lang w:val="ro-RO"/>
    </w:rPr>
  </w:style>
  <w:style w:type="character" w:customStyle="1" w:styleId="NotesubsolChar">
    <w:name w:val="Note subsol Char"/>
    <w:basedOn w:val="MessageHeaderFirstChar"/>
    <w:link w:val="Notesubsol"/>
    <w:uiPriority w:val="9"/>
    <w:rsid w:val="00C56AE6"/>
    <w:rPr>
      <w:rFonts w:ascii="Arial" w:eastAsia="Times New Roman" w:hAnsi="Arial" w:cs="Arial"/>
      <w:spacing w:val="-5"/>
      <w:sz w:val="12"/>
      <w:szCs w:val="40"/>
      <w:lang w:val="ro-RO"/>
    </w:rPr>
  </w:style>
  <w:style w:type="table" w:styleId="TableGrid">
    <w:name w:val="Table Grid"/>
    <w:basedOn w:val="TableNormal"/>
    <w:uiPriority w:val="59"/>
    <w:rsid w:val="00983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5ED8"/>
    <w:rPr>
      <w:rFonts w:ascii="Arial" w:hAnsi="Arial"/>
      <w:color w:val="808080"/>
      <w:sz w:val="19"/>
      <w:lang w:val="ro-RO"/>
    </w:rPr>
  </w:style>
  <w:style w:type="paragraph" w:customStyle="1" w:styleId="NormalJustified">
    <w:name w:val="Normal Justified"/>
    <w:basedOn w:val="Normal"/>
    <w:link w:val="NormalJustifiedChar"/>
    <w:qFormat/>
    <w:rsid w:val="00CA13B0"/>
    <w:pPr>
      <w:jc w:val="both"/>
    </w:pPr>
  </w:style>
  <w:style w:type="character" w:customStyle="1" w:styleId="cont">
    <w:name w:val="cont"/>
    <w:basedOn w:val="DefaultParagraphFont"/>
    <w:rsid w:val="00492D78"/>
    <w:rPr>
      <w:rFonts w:ascii="Arial" w:hAnsi="Arial"/>
      <w:sz w:val="19"/>
      <w:lang w:val="ro-RO"/>
    </w:rPr>
  </w:style>
  <w:style w:type="character" w:customStyle="1" w:styleId="NormalJustifiedChar">
    <w:name w:val="Normal Justified Char"/>
    <w:basedOn w:val="DefaultParagraphFont"/>
    <w:link w:val="NormalJustified"/>
    <w:rsid w:val="00CA13B0"/>
    <w:rPr>
      <w:rFonts w:ascii="Arial" w:hAnsi="Arial"/>
      <w:sz w:val="19"/>
      <w:lang w:val="ro-RO"/>
    </w:rPr>
  </w:style>
  <w:style w:type="character" w:customStyle="1" w:styleId="skypec2ctextspan">
    <w:name w:val="skype_c2c_text_span"/>
    <w:basedOn w:val="DefaultParagraphFont"/>
    <w:rsid w:val="00175D2E"/>
    <w:rPr>
      <w:rFonts w:ascii="Arial" w:hAnsi="Arial"/>
      <w:sz w:val="19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2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ar\Dropbox\IDENTITATE%20VIZUALA\Lucru\Template%20TIMI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TIMIS</Template>
  <TotalTime>74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Georgiana Ghiura</cp:lastModifiedBy>
  <cp:revision>13</cp:revision>
  <cp:lastPrinted>2021-11-01T20:36:00Z</cp:lastPrinted>
  <dcterms:created xsi:type="dcterms:W3CDTF">2014-11-24T08:55:00Z</dcterms:created>
  <dcterms:modified xsi:type="dcterms:W3CDTF">2023-10-25T17:30:00Z</dcterms:modified>
</cp:coreProperties>
</file>